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AB5CC" w14:textId="3C0CF040" w:rsidR="0017777F" w:rsidRPr="0017777F" w:rsidRDefault="0017777F" w:rsidP="0017777F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17777F">
        <w:rPr>
          <w:rFonts w:ascii="Times New Roman" w:eastAsia="Times New Roman" w:hAnsi="Times New Roman" w:cs="Times New Roman"/>
          <w:sz w:val="22"/>
          <w:szCs w:val="22"/>
        </w:rPr>
        <w:fldChar w:fldCharType="begin"/>
      </w:r>
      <w:r w:rsidR="0093776F">
        <w:rPr>
          <w:rFonts w:ascii="Times New Roman" w:eastAsia="Times New Roman" w:hAnsi="Times New Roman" w:cs="Times New Roman"/>
          <w:sz w:val="22"/>
          <w:szCs w:val="22"/>
        </w:rPr>
        <w:instrText xml:space="preserve"> INCLUDEPICTURE "\\\\fiona\\var\\folders\\jg\\zy5rdzv52v7gw28st7q1jtsw0000gn\\T\\com.microsoft.Word\\WebArchiveCopyPasteTempFiles\\cropped-OH8_Horizlogo-Blue-3-e1357151337649-1.jpg" \* MERGEFORMAT </w:instrText>
      </w:r>
      <w:r w:rsidRPr="0017777F">
        <w:rPr>
          <w:rFonts w:ascii="Times New Roman" w:eastAsia="Times New Roman" w:hAnsi="Times New Roman" w:cs="Times New Roman"/>
          <w:sz w:val="22"/>
          <w:szCs w:val="22"/>
        </w:rPr>
        <w:fldChar w:fldCharType="separate"/>
      </w:r>
      <w:r w:rsidRPr="00EF1DA6">
        <w:rPr>
          <w:rFonts w:ascii="Times New Roman" w:eastAsia="Times New Roman" w:hAnsi="Times New Roman" w:cs="Times New Roman"/>
          <w:noProof/>
          <w:sz w:val="22"/>
          <w:szCs w:val="22"/>
        </w:rPr>
        <w:drawing>
          <wp:inline distT="0" distB="0" distL="0" distR="0" wp14:anchorId="167EF647" wp14:editId="1836F29E">
            <wp:extent cx="2855595" cy="809625"/>
            <wp:effectExtent l="0" t="0" r="1905" b="3175"/>
            <wp:docPr id="1" name="Picture 1" descr="Back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ck Ho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777F">
        <w:rPr>
          <w:rFonts w:ascii="Times New Roman" w:eastAsia="Times New Roman" w:hAnsi="Times New Roman" w:cs="Times New Roman"/>
          <w:sz w:val="22"/>
          <w:szCs w:val="22"/>
        </w:rPr>
        <w:fldChar w:fldCharType="end"/>
      </w:r>
    </w:p>
    <w:p w14:paraId="006E6257" w14:textId="5BC7440F" w:rsidR="00651F90" w:rsidRPr="00EF1DA6" w:rsidRDefault="00651F90" w:rsidP="00651F90">
      <w:pPr>
        <w:jc w:val="center"/>
        <w:rPr>
          <w:rFonts w:cstheme="minorHAnsi"/>
          <w:sz w:val="22"/>
          <w:szCs w:val="22"/>
        </w:rPr>
      </w:pPr>
      <w:r w:rsidRPr="00EF1DA6">
        <w:rPr>
          <w:rFonts w:cstheme="minorHAnsi"/>
          <w:sz w:val="22"/>
          <w:szCs w:val="22"/>
        </w:rPr>
        <w:t>Instructional Focus Outline</w:t>
      </w:r>
    </w:p>
    <w:p w14:paraId="068AE6C5" w14:textId="19C3B596" w:rsidR="00651F90" w:rsidRPr="00EF1DA6" w:rsidRDefault="00651F90" w:rsidP="00651F90">
      <w:pPr>
        <w:rPr>
          <w:rFonts w:cstheme="minorHAnsi"/>
          <w:sz w:val="22"/>
          <w:szCs w:val="22"/>
        </w:rPr>
      </w:pPr>
    </w:p>
    <w:p w14:paraId="041A00CE" w14:textId="61B0808C" w:rsidR="00651F90" w:rsidRPr="00EF1DA6" w:rsidRDefault="00651F90" w:rsidP="00651F90">
      <w:pPr>
        <w:rPr>
          <w:rFonts w:cstheme="minorHAnsi"/>
          <w:sz w:val="22"/>
          <w:szCs w:val="22"/>
        </w:rPr>
      </w:pPr>
      <w:r w:rsidRPr="00EF1DA6">
        <w:rPr>
          <w:rFonts w:cstheme="minorHAnsi"/>
          <w:sz w:val="22"/>
          <w:szCs w:val="22"/>
        </w:rPr>
        <w:t>Thank you for participating in the Ohio 8 Coalition Instructional Focus. The following information will provide an overview of the group, as well as details about your day with us.</w:t>
      </w:r>
    </w:p>
    <w:p w14:paraId="4B405C57" w14:textId="7F235B81" w:rsidR="00651F90" w:rsidRPr="00EF1DA6" w:rsidRDefault="00651F90" w:rsidP="00651F90">
      <w:pPr>
        <w:rPr>
          <w:rFonts w:cstheme="minorHAnsi"/>
          <w:sz w:val="22"/>
          <w:szCs w:val="22"/>
        </w:rPr>
      </w:pPr>
    </w:p>
    <w:p w14:paraId="0A7A6545" w14:textId="049CACC1" w:rsidR="00651F90" w:rsidRPr="00EF1DA6" w:rsidRDefault="00651F90" w:rsidP="00651F90">
      <w:pPr>
        <w:rPr>
          <w:rFonts w:cstheme="minorHAnsi"/>
          <w:sz w:val="22"/>
          <w:szCs w:val="22"/>
          <w:u w:val="single"/>
        </w:rPr>
      </w:pPr>
      <w:r w:rsidRPr="00EF1DA6">
        <w:rPr>
          <w:rFonts w:cstheme="minorHAnsi"/>
          <w:sz w:val="22"/>
          <w:szCs w:val="22"/>
          <w:u w:val="single"/>
        </w:rPr>
        <w:t>Overview:</w:t>
      </w:r>
    </w:p>
    <w:p w14:paraId="6BB96F9F" w14:textId="77777777" w:rsidR="00651F90" w:rsidRPr="00EF1DA6" w:rsidRDefault="00651F90" w:rsidP="00651F90">
      <w:pPr>
        <w:rPr>
          <w:rFonts w:cstheme="minorHAnsi"/>
          <w:sz w:val="22"/>
          <w:szCs w:val="22"/>
        </w:rPr>
      </w:pPr>
      <w:r w:rsidRPr="00EF1DA6">
        <w:rPr>
          <w:rFonts w:cstheme="minorHAnsi"/>
          <w:sz w:val="22"/>
          <w:szCs w:val="22"/>
        </w:rPr>
        <w:t>The Ohio 8 is a strategic alliance composed of the superintendents and teacher union presidents from Ohio’s eight urban school districts – Akron, Canton, Cincinnati, Cleveland, Columbus, Dayton, Toledo and Youngstown.</w:t>
      </w:r>
    </w:p>
    <w:p w14:paraId="099C2DE0" w14:textId="43FC24CB" w:rsidR="00651F90" w:rsidRPr="00EF1DA6" w:rsidRDefault="00651F90" w:rsidP="00651F90">
      <w:pPr>
        <w:rPr>
          <w:rFonts w:cstheme="minorHAnsi"/>
          <w:sz w:val="22"/>
          <w:szCs w:val="22"/>
        </w:rPr>
      </w:pPr>
    </w:p>
    <w:p w14:paraId="3413CA1A" w14:textId="20839298" w:rsidR="00651F90" w:rsidRPr="00EF1DA6" w:rsidRDefault="00651F90" w:rsidP="00651F90">
      <w:pPr>
        <w:rPr>
          <w:rFonts w:cstheme="minorHAnsi"/>
          <w:sz w:val="22"/>
          <w:szCs w:val="22"/>
        </w:rPr>
      </w:pPr>
      <w:r w:rsidRPr="00EF1DA6">
        <w:rPr>
          <w:rFonts w:cstheme="minorHAnsi"/>
          <w:sz w:val="22"/>
          <w:szCs w:val="22"/>
        </w:rPr>
        <w:t>The Ohio 8 Coalition’s work focuses on key initiatives that further the member’s commitment to improving student achievement in Ohio’s urban districts. The work, undertaken with both labor-management and multi-city collaboration, focuses on four strategic priorities: teaching and learning, government relations/public policy, public awareness and collaboration &amp; leadership.</w:t>
      </w:r>
    </w:p>
    <w:p w14:paraId="729B8897" w14:textId="53D3EB9C" w:rsidR="00651F90" w:rsidRPr="00EF1DA6" w:rsidRDefault="00651F90" w:rsidP="00651F90">
      <w:pPr>
        <w:rPr>
          <w:rFonts w:cstheme="minorHAnsi"/>
          <w:sz w:val="22"/>
          <w:szCs w:val="22"/>
        </w:rPr>
      </w:pPr>
    </w:p>
    <w:p w14:paraId="0402A91A" w14:textId="47ECE146" w:rsidR="00651F90" w:rsidRPr="00EF1DA6" w:rsidRDefault="00651F90" w:rsidP="00651F90">
      <w:pPr>
        <w:rPr>
          <w:rFonts w:cstheme="minorHAnsi"/>
          <w:sz w:val="22"/>
          <w:szCs w:val="22"/>
          <w:u w:val="single"/>
        </w:rPr>
      </w:pPr>
      <w:r w:rsidRPr="00EF1DA6">
        <w:rPr>
          <w:rFonts w:cstheme="minorHAnsi"/>
          <w:sz w:val="22"/>
          <w:szCs w:val="22"/>
          <w:u w:val="single"/>
        </w:rPr>
        <w:t>Instructional Focus:</w:t>
      </w:r>
    </w:p>
    <w:p w14:paraId="2E582CC2" w14:textId="4642F6D8" w:rsidR="00651F90" w:rsidRDefault="00651F90" w:rsidP="00FC6912">
      <w:pPr>
        <w:rPr>
          <w:rFonts w:eastAsia="Times New Roman" w:cstheme="minorHAnsi"/>
          <w:sz w:val="22"/>
          <w:szCs w:val="22"/>
        </w:rPr>
      </w:pPr>
      <w:r w:rsidRPr="00EF1DA6">
        <w:rPr>
          <w:rFonts w:cstheme="minorHAnsi"/>
          <w:sz w:val="22"/>
          <w:szCs w:val="22"/>
        </w:rPr>
        <w:t>As essential goal of the</w:t>
      </w:r>
      <w:r w:rsidRPr="00EF1DA6">
        <w:rPr>
          <w:rFonts w:eastAsia="Times New Roman" w:cstheme="minorHAnsi"/>
          <w:sz w:val="22"/>
          <w:szCs w:val="22"/>
        </w:rPr>
        <w:t xml:space="preserve"> coalition is to connect instructional leaders from each district in a meaningful way. Each meeting an instructional focus is selected and guests are invited to attend from each district. </w:t>
      </w:r>
    </w:p>
    <w:p w14:paraId="1204926A" w14:textId="5471AD18" w:rsidR="00FC6912" w:rsidRDefault="00FC6912" w:rsidP="00FC6912">
      <w:pPr>
        <w:rPr>
          <w:rFonts w:eastAsia="Times New Roman" w:cstheme="minorHAnsi"/>
          <w:sz w:val="22"/>
          <w:szCs w:val="22"/>
        </w:rPr>
      </w:pPr>
    </w:p>
    <w:p w14:paraId="280A6197" w14:textId="3B40D4BC" w:rsidR="00FC6912" w:rsidRPr="00FC6912" w:rsidRDefault="00FC6912" w:rsidP="00FC6912">
      <w:pPr>
        <w:rPr>
          <w:rFonts w:eastAsia="Times New Roman" w:cstheme="minorHAnsi"/>
          <w:b/>
          <w:bCs/>
          <w:i/>
          <w:iCs/>
          <w:sz w:val="22"/>
          <w:szCs w:val="22"/>
        </w:rPr>
      </w:pPr>
      <w:r w:rsidRPr="00FC6912">
        <w:rPr>
          <w:rFonts w:eastAsia="Times New Roman" w:cstheme="minorHAnsi"/>
          <w:b/>
          <w:bCs/>
          <w:i/>
          <w:iCs/>
          <w:sz w:val="22"/>
          <w:szCs w:val="22"/>
          <w:highlight w:val="yellow"/>
        </w:rPr>
        <w:t>On November 22, we will host data leaders from the Ohio 8 districts. We will focus on how each district uses data to inform instruction, data focused professional development, and sharing results with the community. Each district should invite 2 guests who will represent the district for these data topics.</w:t>
      </w:r>
    </w:p>
    <w:p w14:paraId="22204BE1" w14:textId="77777777" w:rsidR="00FC6912" w:rsidRPr="00EF1DA6" w:rsidRDefault="00FC6912" w:rsidP="00FC6912">
      <w:pPr>
        <w:rPr>
          <w:rFonts w:eastAsia="Times New Roman" w:cstheme="minorHAnsi"/>
          <w:sz w:val="22"/>
          <w:szCs w:val="22"/>
        </w:rPr>
      </w:pPr>
    </w:p>
    <w:p w14:paraId="7FB0D883" w14:textId="616877A3" w:rsidR="00651F90" w:rsidRPr="00EF1DA6" w:rsidRDefault="00651F90" w:rsidP="00651F90">
      <w:pPr>
        <w:rPr>
          <w:rFonts w:eastAsia="Times New Roman" w:cstheme="minorHAnsi"/>
          <w:sz w:val="22"/>
          <w:szCs w:val="22"/>
          <w:u w:val="single"/>
        </w:rPr>
      </w:pPr>
      <w:r w:rsidRPr="00EF1DA6">
        <w:rPr>
          <w:rFonts w:eastAsia="Times New Roman" w:cstheme="minorHAnsi"/>
          <w:sz w:val="22"/>
          <w:szCs w:val="22"/>
          <w:u w:val="single"/>
        </w:rPr>
        <w:t>Logistics:</w:t>
      </w:r>
    </w:p>
    <w:p w14:paraId="725A3D45" w14:textId="695C9FE2" w:rsidR="00651F90" w:rsidRPr="00EF1DA6" w:rsidRDefault="00651F90" w:rsidP="00651F90">
      <w:pPr>
        <w:rPr>
          <w:rFonts w:eastAsia="Times New Roman" w:cstheme="minorHAnsi"/>
          <w:sz w:val="22"/>
          <w:szCs w:val="22"/>
        </w:rPr>
      </w:pPr>
      <w:r w:rsidRPr="00EF1DA6">
        <w:rPr>
          <w:rFonts w:eastAsia="Times New Roman" w:cstheme="minorHAnsi"/>
          <w:sz w:val="22"/>
          <w:szCs w:val="22"/>
        </w:rPr>
        <w:t>The Ohio 8 Coalition meets four times a year on a Thursday and Friday. The instructional focus takes place on Friday. Your part of the Friday session begins at 1</w:t>
      </w:r>
      <w:r w:rsidR="0017777F" w:rsidRPr="00EF1DA6">
        <w:rPr>
          <w:rFonts w:eastAsia="Times New Roman" w:cstheme="minorHAnsi"/>
          <w:sz w:val="22"/>
          <w:szCs w:val="22"/>
        </w:rPr>
        <w:t>0</w:t>
      </w:r>
      <w:r w:rsidRPr="00EF1DA6">
        <w:rPr>
          <w:rFonts w:eastAsia="Times New Roman" w:cstheme="minorHAnsi"/>
          <w:sz w:val="22"/>
          <w:szCs w:val="22"/>
        </w:rPr>
        <w:t>:00AM and ends at 2:00PM.  Parking is included, please park in the garage next to the Ohio State Student Union</w:t>
      </w:r>
      <w:r w:rsidR="005A17EE" w:rsidRPr="00EF1DA6">
        <w:rPr>
          <w:rFonts w:eastAsia="Times New Roman" w:cstheme="minorHAnsi"/>
          <w:sz w:val="22"/>
          <w:szCs w:val="22"/>
        </w:rPr>
        <w:t xml:space="preserve"> and bring your parking slip with you. You will receive a sticker to pay for your parking. Lunch is also provided. </w:t>
      </w:r>
    </w:p>
    <w:p w14:paraId="6FE2E88A" w14:textId="6EFFDB36" w:rsidR="005A17EE" w:rsidRPr="00EF1DA6" w:rsidRDefault="005A17EE" w:rsidP="00651F90">
      <w:pPr>
        <w:rPr>
          <w:rFonts w:eastAsia="Times New Roman" w:cstheme="minorHAnsi"/>
          <w:sz w:val="22"/>
          <w:szCs w:val="22"/>
        </w:rPr>
      </w:pPr>
    </w:p>
    <w:p w14:paraId="3B1C558A" w14:textId="579DF09C" w:rsidR="00651F90" w:rsidRDefault="005A17EE" w:rsidP="00651F90">
      <w:pPr>
        <w:rPr>
          <w:rFonts w:eastAsia="Times New Roman" w:cstheme="minorHAnsi"/>
          <w:sz w:val="22"/>
          <w:szCs w:val="22"/>
        </w:rPr>
      </w:pPr>
      <w:r w:rsidRPr="00EF1DA6">
        <w:rPr>
          <w:rFonts w:eastAsia="Times New Roman" w:cstheme="minorHAnsi"/>
          <w:sz w:val="22"/>
          <w:szCs w:val="22"/>
        </w:rPr>
        <w:t>Ohio State Student Union: 1739 N High St, Columbus, OH 43210</w:t>
      </w:r>
    </w:p>
    <w:p w14:paraId="61247D3E" w14:textId="4FE594EE" w:rsidR="00F1408B" w:rsidRDefault="00F1408B" w:rsidP="00651F90">
      <w:pPr>
        <w:rPr>
          <w:rFonts w:eastAsia="Times New Roman" w:cstheme="minorHAnsi"/>
          <w:sz w:val="22"/>
          <w:szCs w:val="22"/>
        </w:rPr>
      </w:pPr>
    </w:p>
    <w:p w14:paraId="358F4D65" w14:textId="5598FAD9" w:rsidR="00F1408B" w:rsidRDefault="00F1408B">
      <w:pPr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br w:type="page"/>
      </w:r>
    </w:p>
    <w:p w14:paraId="7DEE003D" w14:textId="77777777" w:rsidR="00F1408B" w:rsidRPr="00634C41" w:rsidRDefault="00F1408B" w:rsidP="00F1408B">
      <w:pPr>
        <w:jc w:val="center"/>
        <w:rPr>
          <w:rFonts w:asciiTheme="majorHAnsi" w:hAnsiTheme="majorHAnsi"/>
          <w:b/>
          <w:sz w:val="28"/>
          <w:szCs w:val="28"/>
        </w:rPr>
      </w:pPr>
      <w:r w:rsidRPr="00634C41">
        <w:rPr>
          <w:rFonts w:asciiTheme="majorHAnsi" w:hAnsiTheme="majorHAnsi"/>
          <w:b/>
          <w:sz w:val="28"/>
          <w:szCs w:val="28"/>
        </w:rPr>
        <w:lastRenderedPageBreak/>
        <w:t>Ohio 8 Coalition</w:t>
      </w:r>
    </w:p>
    <w:p w14:paraId="2E8C1FDE" w14:textId="77777777" w:rsidR="00F1408B" w:rsidRDefault="00F1408B" w:rsidP="00F1408B">
      <w:pPr>
        <w:jc w:val="center"/>
        <w:rPr>
          <w:rFonts w:asciiTheme="majorHAnsi" w:hAnsiTheme="majorHAnsi"/>
          <w:b/>
          <w:sz w:val="28"/>
          <w:szCs w:val="28"/>
        </w:rPr>
      </w:pPr>
      <w:r w:rsidRPr="00634C41">
        <w:rPr>
          <w:rFonts w:asciiTheme="majorHAnsi" w:hAnsiTheme="majorHAnsi"/>
          <w:b/>
          <w:sz w:val="28"/>
          <w:szCs w:val="28"/>
        </w:rPr>
        <w:t>Best Practice Focus</w:t>
      </w:r>
      <w:r>
        <w:rPr>
          <w:rFonts w:asciiTheme="majorHAnsi" w:hAnsiTheme="majorHAnsi"/>
          <w:b/>
          <w:sz w:val="28"/>
          <w:szCs w:val="28"/>
        </w:rPr>
        <w:t xml:space="preserve"> Form</w:t>
      </w:r>
    </w:p>
    <w:p w14:paraId="50AF5D4A" w14:textId="77777777" w:rsidR="00F1408B" w:rsidRDefault="00F1408B" w:rsidP="00F1408B">
      <w:pPr>
        <w:jc w:val="center"/>
        <w:rPr>
          <w:rFonts w:asciiTheme="majorHAnsi" w:hAnsiTheme="majorHAnsi"/>
          <w:b/>
          <w:sz w:val="28"/>
          <w:szCs w:val="28"/>
        </w:rPr>
      </w:pPr>
    </w:p>
    <w:p w14:paraId="729AD152" w14:textId="46CA6941" w:rsidR="00F1408B" w:rsidRPr="00F1408B" w:rsidRDefault="00F1408B" w:rsidP="00F1408B">
      <w:pPr>
        <w:rPr>
          <w:rFonts w:eastAsia="Times New Roman" w:cstheme="minorHAnsi"/>
          <w:sz w:val="22"/>
          <w:szCs w:val="22"/>
        </w:rPr>
      </w:pPr>
      <w:r w:rsidRPr="00EF1DA6">
        <w:rPr>
          <w:rFonts w:eastAsia="Times New Roman" w:cstheme="minorHAnsi"/>
          <w:sz w:val="22"/>
          <w:szCs w:val="22"/>
        </w:rPr>
        <w:t xml:space="preserve">Each district </w:t>
      </w:r>
      <w:r>
        <w:rPr>
          <w:rFonts w:eastAsia="Times New Roman" w:cstheme="minorHAnsi"/>
          <w:sz w:val="22"/>
          <w:szCs w:val="22"/>
        </w:rPr>
        <w:t>is asked to complete a</w:t>
      </w:r>
      <w:r w:rsidRPr="00EF1DA6">
        <w:rPr>
          <w:rFonts w:eastAsia="Times New Roman" w:cstheme="minorHAnsi"/>
          <w:sz w:val="22"/>
          <w:szCs w:val="22"/>
        </w:rPr>
        <w:t xml:space="preserve"> summary document that is shared with the group and is the foundation </w:t>
      </w:r>
      <w:r>
        <w:rPr>
          <w:rFonts w:eastAsia="Times New Roman" w:cstheme="minorHAnsi"/>
          <w:sz w:val="22"/>
          <w:szCs w:val="22"/>
        </w:rPr>
        <w:t>of our collaboration time together</w:t>
      </w:r>
      <w:r w:rsidRPr="00EF1DA6">
        <w:rPr>
          <w:rFonts w:eastAsia="Times New Roman" w:cstheme="minorHAnsi"/>
          <w:sz w:val="22"/>
          <w:szCs w:val="22"/>
        </w:rPr>
        <w:t>.</w:t>
      </w:r>
    </w:p>
    <w:p w14:paraId="385D3724" w14:textId="77777777" w:rsidR="00F1408B" w:rsidRPr="00F1408B" w:rsidRDefault="00F1408B" w:rsidP="00F1408B">
      <w:pPr>
        <w:jc w:val="center"/>
        <w:rPr>
          <w:rFonts w:eastAsia="Times New Roman" w:cstheme="minorHAnsi"/>
          <w:sz w:val="22"/>
          <w:szCs w:val="22"/>
        </w:rPr>
      </w:pPr>
    </w:p>
    <w:p w14:paraId="6B193FC2" w14:textId="30BDC2CA" w:rsidR="00F1408B" w:rsidRPr="0093776F" w:rsidRDefault="00F1408B" w:rsidP="00F1408B">
      <w:pPr>
        <w:rPr>
          <w:rFonts w:eastAsia="Times New Roman" w:cstheme="minorHAnsi"/>
          <w:b/>
          <w:sz w:val="22"/>
          <w:szCs w:val="22"/>
        </w:rPr>
      </w:pPr>
      <w:r w:rsidRPr="00F1408B">
        <w:rPr>
          <w:rFonts w:eastAsia="Times New Roman" w:cstheme="minorHAnsi"/>
          <w:sz w:val="22"/>
          <w:szCs w:val="22"/>
        </w:rPr>
        <w:t>District:</w:t>
      </w:r>
      <w:r w:rsidR="0093776F">
        <w:rPr>
          <w:rFonts w:eastAsia="Times New Roman" w:cstheme="minorHAnsi"/>
          <w:sz w:val="22"/>
          <w:szCs w:val="22"/>
        </w:rPr>
        <w:t xml:space="preserve">  </w:t>
      </w:r>
      <w:r w:rsidR="0093776F">
        <w:rPr>
          <w:rFonts w:eastAsia="Times New Roman" w:cstheme="minorHAnsi"/>
          <w:b/>
          <w:sz w:val="22"/>
          <w:szCs w:val="22"/>
        </w:rPr>
        <w:t>Canton City School District</w:t>
      </w:r>
    </w:p>
    <w:p w14:paraId="42AFF3F5" w14:textId="747B2280" w:rsidR="00F1408B" w:rsidRPr="0093776F" w:rsidRDefault="00F1408B" w:rsidP="00F1408B">
      <w:pPr>
        <w:rPr>
          <w:rFonts w:eastAsia="Times New Roman" w:cstheme="minorHAnsi"/>
          <w:b/>
          <w:sz w:val="22"/>
          <w:szCs w:val="22"/>
        </w:rPr>
      </w:pPr>
      <w:r w:rsidRPr="00F1408B">
        <w:rPr>
          <w:rFonts w:eastAsia="Times New Roman" w:cstheme="minorHAnsi"/>
          <w:sz w:val="22"/>
          <w:szCs w:val="22"/>
        </w:rPr>
        <w:t>Superintendent’s name:</w:t>
      </w:r>
      <w:r w:rsidR="0093776F">
        <w:rPr>
          <w:rFonts w:eastAsia="Times New Roman" w:cstheme="minorHAnsi"/>
          <w:sz w:val="22"/>
          <w:szCs w:val="22"/>
        </w:rPr>
        <w:t xml:space="preserve">  </w:t>
      </w:r>
      <w:r w:rsidR="0093776F">
        <w:rPr>
          <w:rFonts w:eastAsia="Times New Roman" w:cstheme="minorHAnsi"/>
          <w:b/>
          <w:sz w:val="22"/>
          <w:szCs w:val="22"/>
        </w:rPr>
        <w:t>Jeff Graham</w:t>
      </w:r>
    </w:p>
    <w:p w14:paraId="732EC8DB" w14:textId="43DF6EC7" w:rsidR="00F1408B" w:rsidRPr="0093776F" w:rsidRDefault="00F1408B" w:rsidP="00F1408B">
      <w:pPr>
        <w:rPr>
          <w:rFonts w:eastAsia="Times New Roman" w:cstheme="minorHAnsi"/>
          <w:b/>
          <w:sz w:val="22"/>
          <w:szCs w:val="22"/>
        </w:rPr>
      </w:pPr>
      <w:r w:rsidRPr="00F1408B">
        <w:rPr>
          <w:rFonts w:eastAsia="Times New Roman" w:cstheme="minorHAnsi"/>
          <w:sz w:val="22"/>
          <w:szCs w:val="22"/>
        </w:rPr>
        <w:t>Union President’s name:</w:t>
      </w:r>
      <w:r w:rsidR="0093776F">
        <w:rPr>
          <w:rFonts w:eastAsia="Times New Roman" w:cstheme="minorHAnsi"/>
          <w:sz w:val="22"/>
          <w:szCs w:val="22"/>
        </w:rPr>
        <w:t xml:space="preserve"> </w:t>
      </w:r>
      <w:r w:rsidR="0093776F">
        <w:rPr>
          <w:rFonts w:eastAsia="Times New Roman" w:cstheme="minorHAnsi"/>
          <w:b/>
          <w:sz w:val="22"/>
          <w:szCs w:val="22"/>
        </w:rPr>
        <w:t>Paul Palomba</w:t>
      </w:r>
    </w:p>
    <w:p w14:paraId="64DC6501" w14:textId="77777777" w:rsidR="00F1408B" w:rsidRPr="00F1408B" w:rsidRDefault="00F1408B" w:rsidP="00F1408B">
      <w:pPr>
        <w:rPr>
          <w:rFonts w:eastAsia="Times New Roman" w:cstheme="minorHAnsi"/>
          <w:sz w:val="22"/>
          <w:szCs w:val="22"/>
        </w:rPr>
      </w:pPr>
    </w:p>
    <w:p w14:paraId="761BC37B" w14:textId="38F12890" w:rsidR="00F1408B" w:rsidRDefault="00F1408B" w:rsidP="00F1408B">
      <w:pPr>
        <w:rPr>
          <w:rFonts w:eastAsia="Times New Roman" w:cstheme="minorHAnsi"/>
          <w:b/>
          <w:sz w:val="22"/>
          <w:szCs w:val="22"/>
        </w:rPr>
      </w:pPr>
      <w:r w:rsidRPr="00F1408B">
        <w:rPr>
          <w:rFonts w:eastAsia="Times New Roman" w:cstheme="minorHAnsi"/>
          <w:sz w:val="22"/>
          <w:szCs w:val="22"/>
        </w:rPr>
        <w:t>District DLT Contact: (Please include phone number and email)</w:t>
      </w:r>
      <w:r w:rsidR="0093776F">
        <w:rPr>
          <w:rFonts w:eastAsia="Times New Roman" w:cstheme="minorHAnsi"/>
          <w:sz w:val="22"/>
          <w:szCs w:val="22"/>
        </w:rPr>
        <w:t xml:space="preserve">  </w:t>
      </w:r>
      <w:r w:rsidR="0093776F">
        <w:rPr>
          <w:rFonts w:eastAsia="Times New Roman" w:cstheme="minorHAnsi"/>
          <w:b/>
          <w:sz w:val="22"/>
          <w:szCs w:val="22"/>
        </w:rPr>
        <w:t xml:space="preserve">Kim Kingsbury, 330-580-3564, </w:t>
      </w:r>
      <w:hyperlink r:id="rId5" w:history="1">
        <w:r w:rsidR="0093776F" w:rsidRPr="00BF233C">
          <w:rPr>
            <w:rStyle w:val="Hyperlink"/>
            <w:rFonts w:eastAsia="Times New Roman" w:cstheme="minorHAnsi"/>
            <w:b/>
            <w:sz w:val="22"/>
            <w:szCs w:val="22"/>
          </w:rPr>
          <w:t>kingsbury_k@ccsdistrict.org</w:t>
        </w:r>
      </w:hyperlink>
    </w:p>
    <w:p w14:paraId="5F1A3DBD" w14:textId="77777777" w:rsidR="0093776F" w:rsidRPr="0093776F" w:rsidRDefault="0093776F" w:rsidP="00F1408B">
      <w:pPr>
        <w:rPr>
          <w:rFonts w:eastAsia="Times New Roman" w:cstheme="minorHAnsi"/>
          <w:b/>
          <w:sz w:val="22"/>
          <w:szCs w:val="22"/>
        </w:rPr>
      </w:pPr>
    </w:p>
    <w:p w14:paraId="22274A02" w14:textId="16ADFE8C" w:rsidR="00F1408B" w:rsidRPr="00F1408B" w:rsidRDefault="00F1408B" w:rsidP="00F1408B">
      <w:pPr>
        <w:rPr>
          <w:rFonts w:eastAsia="Times New Roman" w:cstheme="minorHAnsi"/>
          <w:sz w:val="22"/>
          <w:szCs w:val="22"/>
        </w:rPr>
      </w:pPr>
      <w:r w:rsidRPr="00F1408B">
        <w:rPr>
          <w:rFonts w:eastAsia="Times New Roman" w:cstheme="minorHAnsi"/>
          <w:sz w:val="22"/>
          <w:szCs w:val="22"/>
        </w:rPr>
        <w:t>Union DLT Contact: (Please include phone number and email)</w:t>
      </w:r>
      <w:r w:rsidR="0093776F">
        <w:rPr>
          <w:rFonts w:eastAsia="Times New Roman" w:cstheme="minorHAnsi"/>
          <w:sz w:val="22"/>
          <w:szCs w:val="22"/>
        </w:rPr>
        <w:t xml:space="preserve"> </w:t>
      </w:r>
      <w:bookmarkStart w:id="0" w:name="_GoBack"/>
      <w:bookmarkEnd w:id="0"/>
    </w:p>
    <w:p w14:paraId="584F002C" w14:textId="77777777" w:rsidR="00F1408B" w:rsidRPr="00F1408B" w:rsidRDefault="00F1408B" w:rsidP="00F1408B">
      <w:pPr>
        <w:rPr>
          <w:rFonts w:eastAsia="Times New Roman" w:cstheme="minorHAnsi"/>
          <w:sz w:val="22"/>
          <w:szCs w:val="22"/>
        </w:rPr>
      </w:pPr>
    </w:p>
    <w:p w14:paraId="69C682D4" w14:textId="0B9219E6" w:rsidR="00F1408B" w:rsidRPr="00F1408B" w:rsidRDefault="00F1408B" w:rsidP="00F1408B">
      <w:pPr>
        <w:rPr>
          <w:rFonts w:eastAsia="Times New Roman" w:cstheme="minorHAnsi"/>
          <w:sz w:val="22"/>
          <w:szCs w:val="22"/>
        </w:rPr>
      </w:pPr>
      <w:r w:rsidRPr="00F1408B">
        <w:rPr>
          <w:rFonts w:eastAsia="Times New Roman" w:cstheme="minorHAnsi"/>
          <w:sz w:val="22"/>
          <w:szCs w:val="22"/>
        </w:rPr>
        <w:t xml:space="preserve">What strategies have you implemented or do you plan to implement focused on improving the focus topic? </w:t>
      </w:r>
      <w:r w:rsidR="00FC6912">
        <w:rPr>
          <w:rFonts w:eastAsia="Times New Roman" w:cstheme="minorHAnsi"/>
          <w:sz w:val="22"/>
          <w:szCs w:val="22"/>
        </w:rPr>
        <w:t>What data strategies have had the most impact on student learning?</w:t>
      </w:r>
    </w:p>
    <w:p w14:paraId="7F95FFF7" w14:textId="77777777" w:rsidR="00F1408B" w:rsidRPr="00F1408B" w:rsidRDefault="00F1408B" w:rsidP="00F1408B">
      <w:pPr>
        <w:rPr>
          <w:rFonts w:eastAsia="Times New Roman" w:cstheme="minorHAnsi"/>
          <w:sz w:val="22"/>
          <w:szCs w:val="22"/>
        </w:rPr>
      </w:pPr>
    </w:p>
    <w:p w14:paraId="1062A4A9" w14:textId="77777777" w:rsidR="0093776F" w:rsidRPr="0093776F" w:rsidRDefault="0093776F" w:rsidP="0093776F">
      <w:pPr>
        <w:rPr>
          <w:rFonts w:ascii="Times New Roman" w:eastAsia="Times New Roman" w:hAnsi="Times New Roman" w:cs="Times New Roman"/>
          <w:b/>
        </w:rPr>
      </w:pPr>
      <w:r w:rsidRPr="0093776F">
        <w:rPr>
          <w:rFonts w:ascii="Arial" w:eastAsia="Times New Roman" w:hAnsi="Arial" w:cs="Arial"/>
          <w:b/>
          <w:color w:val="000000"/>
          <w:sz w:val="22"/>
          <w:szCs w:val="22"/>
        </w:rPr>
        <w:t xml:space="preserve">We brought all stakeholders to the table (teachers, union leaders, principals and district </w:t>
      </w:r>
      <w:proofErr w:type="gramStart"/>
      <w:r w:rsidRPr="0093776F">
        <w:rPr>
          <w:rFonts w:ascii="Arial" w:eastAsia="Times New Roman" w:hAnsi="Arial" w:cs="Arial"/>
          <w:b/>
          <w:color w:val="000000"/>
          <w:sz w:val="22"/>
          <w:szCs w:val="22"/>
        </w:rPr>
        <w:t>leaders)  to</w:t>
      </w:r>
      <w:proofErr w:type="gramEnd"/>
      <w:r w:rsidRPr="0093776F">
        <w:rPr>
          <w:rFonts w:ascii="Arial" w:eastAsia="Times New Roman" w:hAnsi="Arial" w:cs="Arial"/>
          <w:b/>
          <w:color w:val="000000"/>
          <w:sz w:val="22"/>
          <w:szCs w:val="22"/>
        </w:rPr>
        <w:t xml:space="preserve"> work on the work. </w:t>
      </w:r>
    </w:p>
    <w:p w14:paraId="3353AEBA" w14:textId="77777777" w:rsidR="0093776F" w:rsidRPr="0093776F" w:rsidRDefault="0093776F" w:rsidP="0093776F">
      <w:pPr>
        <w:rPr>
          <w:rFonts w:ascii="Times New Roman" w:eastAsia="Times New Roman" w:hAnsi="Times New Roman" w:cs="Times New Roman"/>
          <w:b/>
        </w:rPr>
      </w:pPr>
      <w:r w:rsidRPr="0093776F">
        <w:rPr>
          <w:rFonts w:ascii="Arial" w:eastAsia="Times New Roman" w:hAnsi="Arial" w:cs="Arial"/>
          <w:b/>
          <w:color w:val="000000"/>
          <w:sz w:val="22"/>
          <w:szCs w:val="22"/>
        </w:rPr>
        <w:t>Created a survey to see what teachers knew about the state model curriculum and blueprints and how they were using it.</w:t>
      </w:r>
    </w:p>
    <w:p w14:paraId="2C62EC6A" w14:textId="77777777" w:rsidR="0093776F" w:rsidRPr="0093776F" w:rsidRDefault="0093776F" w:rsidP="0093776F">
      <w:pPr>
        <w:rPr>
          <w:rFonts w:ascii="Times New Roman" w:eastAsia="Times New Roman" w:hAnsi="Times New Roman" w:cs="Times New Roman"/>
          <w:b/>
        </w:rPr>
      </w:pPr>
      <w:r w:rsidRPr="0093776F">
        <w:rPr>
          <w:rFonts w:ascii="Arial" w:eastAsia="Times New Roman" w:hAnsi="Arial" w:cs="Arial"/>
          <w:b/>
          <w:color w:val="000000"/>
          <w:sz w:val="22"/>
          <w:szCs w:val="22"/>
        </w:rPr>
        <w:t>Developed district teacher professional development from the teacher survey responses. </w:t>
      </w:r>
    </w:p>
    <w:p w14:paraId="6A1465FD" w14:textId="77777777" w:rsidR="0093776F" w:rsidRPr="0093776F" w:rsidRDefault="0093776F" w:rsidP="0093776F">
      <w:pPr>
        <w:rPr>
          <w:rFonts w:ascii="Times New Roman" w:eastAsia="Times New Roman" w:hAnsi="Times New Roman" w:cs="Times New Roman"/>
          <w:b/>
        </w:rPr>
      </w:pPr>
      <w:r w:rsidRPr="0093776F">
        <w:rPr>
          <w:rFonts w:ascii="Arial" w:eastAsia="Times New Roman" w:hAnsi="Arial" w:cs="Arial"/>
          <w:b/>
          <w:color w:val="000000"/>
          <w:sz w:val="22"/>
          <w:szCs w:val="22"/>
        </w:rPr>
        <w:t>Began to create our own process for the expectations we wanted teacher based teams to follow which allowed us to own the process. </w:t>
      </w:r>
    </w:p>
    <w:p w14:paraId="2B997FB1" w14:textId="77777777" w:rsidR="0093776F" w:rsidRPr="0093776F" w:rsidRDefault="0093776F" w:rsidP="0093776F">
      <w:pPr>
        <w:rPr>
          <w:rFonts w:ascii="Times New Roman" w:eastAsia="Times New Roman" w:hAnsi="Times New Roman" w:cs="Times New Roman"/>
          <w:b/>
        </w:rPr>
      </w:pPr>
      <w:r w:rsidRPr="0093776F">
        <w:rPr>
          <w:rFonts w:ascii="Arial" w:eastAsia="Times New Roman" w:hAnsi="Arial" w:cs="Arial"/>
          <w:b/>
          <w:color w:val="000000"/>
          <w:sz w:val="22"/>
          <w:szCs w:val="22"/>
        </w:rPr>
        <w:t>End each meeting with asking the question, “What needs to be communicated to who?” “Who is going to communicate it?” “How are they going to communicate it?”</w:t>
      </w:r>
    </w:p>
    <w:p w14:paraId="388997B9" w14:textId="6CD343E6" w:rsidR="00F1408B" w:rsidRPr="0093776F" w:rsidRDefault="00F1408B" w:rsidP="00F1408B">
      <w:pPr>
        <w:rPr>
          <w:rFonts w:eastAsia="Times New Roman" w:cstheme="minorHAnsi"/>
          <w:b/>
          <w:sz w:val="22"/>
          <w:szCs w:val="22"/>
        </w:rPr>
      </w:pPr>
    </w:p>
    <w:p w14:paraId="7FE0AE89" w14:textId="7B2E0A71" w:rsidR="00F1408B" w:rsidRDefault="00F1408B" w:rsidP="00F1408B">
      <w:pPr>
        <w:rPr>
          <w:rFonts w:eastAsia="Times New Roman" w:cstheme="minorHAnsi"/>
          <w:sz w:val="22"/>
          <w:szCs w:val="22"/>
        </w:rPr>
      </w:pPr>
    </w:p>
    <w:p w14:paraId="305396F3" w14:textId="11D2B289" w:rsidR="00F1408B" w:rsidRDefault="00F1408B" w:rsidP="00F1408B">
      <w:pPr>
        <w:rPr>
          <w:rFonts w:eastAsia="Times New Roman" w:cstheme="minorHAnsi"/>
          <w:sz w:val="22"/>
          <w:szCs w:val="22"/>
        </w:rPr>
      </w:pPr>
    </w:p>
    <w:p w14:paraId="5B17E578" w14:textId="77777777" w:rsidR="00F1408B" w:rsidRDefault="00F1408B" w:rsidP="00F1408B">
      <w:pPr>
        <w:rPr>
          <w:rFonts w:eastAsia="Times New Roman" w:cstheme="minorHAnsi"/>
          <w:sz w:val="22"/>
          <w:szCs w:val="22"/>
        </w:rPr>
      </w:pPr>
    </w:p>
    <w:p w14:paraId="08772029" w14:textId="67DA3D0C" w:rsidR="00F1408B" w:rsidRDefault="00F1408B" w:rsidP="00F1408B">
      <w:pPr>
        <w:rPr>
          <w:rFonts w:eastAsia="Times New Roman" w:cstheme="minorHAnsi"/>
          <w:sz w:val="22"/>
          <w:szCs w:val="22"/>
        </w:rPr>
      </w:pPr>
    </w:p>
    <w:p w14:paraId="3A64DBDD" w14:textId="4A537358" w:rsidR="00F1408B" w:rsidRDefault="00F1408B" w:rsidP="00F1408B">
      <w:pPr>
        <w:rPr>
          <w:rFonts w:eastAsia="Times New Roman" w:cstheme="minorHAnsi"/>
          <w:sz w:val="22"/>
          <w:szCs w:val="22"/>
        </w:rPr>
      </w:pPr>
    </w:p>
    <w:p w14:paraId="7E7CCA6F" w14:textId="77777777" w:rsidR="00F1408B" w:rsidRPr="00F1408B" w:rsidRDefault="00F1408B" w:rsidP="00F1408B">
      <w:pPr>
        <w:rPr>
          <w:rFonts w:eastAsia="Times New Roman" w:cstheme="minorHAnsi"/>
          <w:sz w:val="22"/>
          <w:szCs w:val="22"/>
        </w:rPr>
      </w:pPr>
    </w:p>
    <w:p w14:paraId="118E6AC1" w14:textId="77777777" w:rsidR="00F1408B" w:rsidRPr="00F1408B" w:rsidRDefault="00F1408B" w:rsidP="00F1408B">
      <w:pPr>
        <w:rPr>
          <w:rFonts w:eastAsia="Times New Roman" w:cstheme="minorHAnsi"/>
          <w:sz w:val="22"/>
          <w:szCs w:val="22"/>
        </w:rPr>
      </w:pPr>
    </w:p>
    <w:p w14:paraId="1FA219B9" w14:textId="77777777" w:rsidR="00F1408B" w:rsidRPr="00F1408B" w:rsidRDefault="00F1408B" w:rsidP="00F1408B">
      <w:pPr>
        <w:rPr>
          <w:rFonts w:eastAsia="Times New Roman" w:cstheme="minorHAnsi"/>
          <w:sz w:val="22"/>
          <w:szCs w:val="22"/>
        </w:rPr>
      </w:pPr>
    </w:p>
    <w:p w14:paraId="28C19D1C" w14:textId="759249CE" w:rsidR="00F1408B" w:rsidRPr="00F1408B" w:rsidRDefault="00F1408B" w:rsidP="00F1408B">
      <w:pPr>
        <w:rPr>
          <w:rFonts w:eastAsia="Times New Roman" w:cstheme="minorHAnsi"/>
          <w:sz w:val="22"/>
          <w:szCs w:val="22"/>
        </w:rPr>
      </w:pPr>
      <w:r w:rsidRPr="00F1408B">
        <w:rPr>
          <w:rFonts w:eastAsia="Times New Roman" w:cstheme="minorHAnsi"/>
          <w:sz w:val="22"/>
          <w:szCs w:val="22"/>
        </w:rPr>
        <w:t xml:space="preserve">What lessons have you learned or suggestions do you have for other districts working to improve the focus topic? </w:t>
      </w:r>
    </w:p>
    <w:p w14:paraId="26B4F8EA" w14:textId="3AC4688A" w:rsidR="00F1408B" w:rsidRDefault="00F1408B" w:rsidP="00F1408B">
      <w:pPr>
        <w:rPr>
          <w:rFonts w:eastAsia="Times New Roman" w:cstheme="minorHAnsi"/>
          <w:sz w:val="22"/>
          <w:szCs w:val="22"/>
        </w:rPr>
      </w:pPr>
    </w:p>
    <w:p w14:paraId="323C0444" w14:textId="77777777" w:rsidR="0093776F" w:rsidRPr="0093776F" w:rsidRDefault="0093776F" w:rsidP="0093776F">
      <w:pPr>
        <w:rPr>
          <w:rFonts w:ascii="Times New Roman" w:eastAsia="Times New Roman" w:hAnsi="Times New Roman" w:cs="Times New Roman"/>
          <w:b/>
        </w:rPr>
      </w:pPr>
      <w:r w:rsidRPr="0093776F">
        <w:rPr>
          <w:rFonts w:ascii="Arial" w:eastAsia="Times New Roman" w:hAnsi="Arial" w:cs="Arial"/>
          <w:b/>
          <w:color w:val="000000"/>
          <w:sz w:val="22"/>
          <w:szCs w:val="22"/>
        </w:rPr>
        <w:t>Make sure all stakeholders are represented in the process to have a voice to improve student achievement.</w:t>
      </w:r>
    </w:p>
    <w:p w14:paraId="437C73D4" w14:textId="77777777" w:rsidR="0093776F" w:rsidRPr="0093776F" w:rsidRDefault="0093776F" w:rsidP="0093776F">
      <w:pPr>
        <w:rPr>
          <w:rFonts w:ascii="Times New Roman" w:eastAsia="Times New Roman" w:hAnsi="Times New Roman" w:cs="Times New Roman"/>
          <w:b/>
        </w:rPr>
      </w:pPr>
      <w:proofErr w:type="gramStart"/>
      <w:r w:rsidRPr="0093776F">
        <w:rPr>
          <w:rFonts w:ascii="Arial" w:eastAsia="Times New Roman" w:hAnsi="Arial" w:cs="Arial"/>
          <w:b/>
          <w:color w:val="000000"/>
          <w:sz w:val="22"/>
          <w:szCs w:val="22"/>
        </w:rPr>
        <w:t>Create  your</w:t>
      </w:r>
      <w:proofErr w:type="gramEnd"/>
      <w:r w:rsidRPr="0093776F">
        <w:rPr>
          <w:rFonts w:ascii="Arial" w:eastAsia="Times New Roman" w:hAnsi="Arial" w:cs="Arial"/>
          <w:b/>
          <w:color w:val="000000"/>
          <w:sz w:val="22"/>
          <w:szCs w:val="22"/>
        </w:rPr>
        <w:t xml:space="preserve"> own process to allow staff to own it.</w:t>
      </w:r>
    </w:p>
    <w:p w14:paraId="18745EAA" w14:textId="77777777" w:rsidR="0093776F" w:rsidRPr="0093776F" w:rsidRDefault="0093776F" w:rsidP="0093776F">
      <w:pPr>
        <w:rPr>
          <w:rFonts w:ascii="Times New Roman" w:eastAsia="Times New Roman" w:hAnsi="Times New Roman" w:cs="Times New Roman"/>
          <w:b/>
        </w:rPr>
      </w:pPr>
      <w:r w:rsidRPr="0093776F">
        <w:rPr>
          <w:rFonts w:ascii="Arial" w:eastAsia="Times New Roman" w:hAnsi="Arial" w:cs="Arial"/>
          <w:b/>
          <w:color w:val="000000"/>
          <w:sz w:val="22"/>
          <w:szCs w:val="22"/>
        </w:rPr>
        <w:t>Allow your process to be refined as needed.</w:t>
      </w:r>
    </w:p>
    <w:p w14:paraId="1BEB5BAA" w14:textId="77777777" w:rsidR="0093776F" w:rsidRPr="00F1408B" w:rsidRDefault="0093776F" w:rsidP="00F1408B">
      <w:pPr>
        <w:rPr>
          <w:rFonts w:eastAsia="Times New Roman" w:cstheme="minorHAnsi"/>
          <w:sz w:val="22"/>
          <w:szCs w:val="22"/>
        </w:rPr>
      </w:pPr>
    </w:p>
    <w:p w14:paraId="07BDF643" w14:textId="77777777" w:rsidR="00F1408B" w:rsidRPr="00F1408B" w:rsidRDefault="00F1408B" w:rsidP="00F1408B">
      <w:pPr>
        <w:rPr>
          <w:rFonts w:eastAsia="Times New Roman" w:cstheme="minorHAnsi"/>
          <w:sz w:val="22"/>
          <w:szCs w:val="22"/>
        </w:rPr>
      </w:pPr>
    </w:p>
    <w:p w14:paraId="1D9D263C" w14:textId="77777777" w:rsidR="00F1408B" w:rsidRPr="00F1408B" w:rsidRDefault="00F1408B" w:rsidP="00F1408B">
      <w:pPr>
        <w:jc w:val="center"/>
        <w:rPr>
          <w:rFonts w:eastAsia="Times New Roman" w:cstheme="minorHAnsi"/>
          <w:sz w:val="22"/>
          <w:szCs w:val="22"/>
        </w:rPr>
      </w:pPr>
    </w:p>
    <w:p w14:paraId="30D0809F" w14:textId="5D1967F6" w:rsidR="00F1408B" w:rsidRDefault="00F1408B" w:rsidP="00F1408B">
      <w:pPr>
        <w:jc w:val="center"/>
        <w:rPr>
          <w:rFonts w:eastAsia="Times New Roman" w:cstheme="minorHAnsi"/>
          <w:sz w:val="22"/>
          <w:szCs w:val="22"/>
        </w:rPr>
      </w:pPr>
    </w:p>
    <w:p w14:paraId="32B62282" w14:textId="10569C69" w:rsidR="00F1408B" w:rsidRDefault="00F1408B" w:rsidP="00F1408B">
      <w:pPr>
        <w:jc w:val="center"/>
        <w:rPr>
          <w:rFonts w:eastAsia="Times New Roman" w:cstheme="minorHAnsi"/>
          <w:sz w:val="22"/>
          <w:szCs w:val="22"/>
        </w:rPr>
      </w:pPr>
    </w:p>
    <w:p w14:paraId="65BB310C" w14:textId="3ECB132C" w:rsidR="00F1408B" w:rsidRDefault="00F1408B" w:rsidP="00F1408B">
      <w:pPr>
        <w:jc w:val="center"/>
        <w:rPr>
          <w:rFonts w:eastAsia="Times New Roman" w:cstheme="minorHAnsi"/>
          <w:sz w:val="22"/>
          <w:szCs w:val="22"/>
        </w:rPr>
      </w:pPr>
    </w:p>
    <w:p w14:paraId="0FAB4C04" w14:textId="398FDE71" w:rsidR="00F1408B" w:rsidRDefault="00F1408B" w:rsidP="00F1408B">
      <w:pPr>
        <w:jc w:val="center"/>
        <w:rPr>
          <w:rFonts w:eastAsia="Times New Roman" w:cstheme="minorHAnsi"/>
          <w:sz w:val="22"/>
          <w:szCs w:val="22"/>
        </w:rPr>
      </w:pPr>
    </w:p>
    <w:p w14:paraId="5F55563D" w14:textId="146F11DE" w:rsidR="00F1408B" w:rsidRDefault="00F1408B" w:rsidP="00F1408B">
      <w:pPr>
        <w:jc w:val="center"/>
        <w:rPr>
          <w:rFonts w:eastAsia="Times New Roman" w:cstheme="minorHAnsi"/>
          <w:sz w:val="22"/>
          <w:szCs w:val="22"/>
        </w:rPr>
      </w:pPr>
    </w:p>
    <w:p w14:paraId="040D29C6" w14:textId="08084648" w:rsidR="00F1408B" w:rsidRDefault="00F1408B" w:rsidP="00F1408B">
      <w:pPr>
        <w:jc w:val="center"/>
        <w:rPr>
          <w:rFonts w:eastAsia="Times New Roman" w:cstheme="minorHAnsi"/>
          <w:sz w:val="22"/>
          <w:szCs w:val="22"/>
        </w:rPr>
      </w:pPr>
    </w:p>
    <w:p w14:paraId="407CF838" w14:textId="77777777" w:rsidR="00F1408B" w:rsidRDefault="00F1408B" w:rsidP="00F1408B">
      <w:pPr>
        <w:jc w:val="center"/>
        <w:rPr>
          <w:rFonts w:eastAsia="Times New Roman" w:cstheme="minorHAnsi"/>
          <w:sz w:val="22"/>
          <w:szCs w:val="22"/>
        </w:rPr>
      </w:pPr>
    </w:p>
    <w:p w14:paraId="426CEC72" w14:textId="67B797B2" w:rsidR="00F1408B" w:rsidRDefault="00F1408B" w:rsidP="00F1408B">
      <w:pPr>
        <w:jc w:val="center"/>
        <w:rPr>
          <w:rFonts w:eastAsia="Times New Roman" w:cstheme="minorHAnsi"/>
          <w:sz w:val="22"/>
          <w:szCs w:val="22"/>
        </w:rPr>
      </w:pPr>
    </w:p>
    <w:p w14:paraId="0943700B" w14:textId="77777777" w:rsidR="00F1408B" w:rsidRPr="00F1408B" w:rsidRDefault="00F1408B" w:rsidP="00F1408B">
      <w:pPr>
        <w:jc w:val="center"/>
        <w:rPr>
          <w:rFonts w:eastAsia="Times New Roman" w:cstheme="minorHAnsi"/>
          <w:sz w:val="22"/>
          <w:szCs w:val="22"/>
        </w:rPr>
      </w:pPr>
    </w:p>
    <w:p w14:paraId="49E32FC6" w14:textId="77777777" w:rsidR="00F1408B" w:rsidRPr="00F1408B" w:rsidRDefault="00F1408B" w:rsidP="00F1408B">
      <w:pPr>
        <w:jc w:val="center"/>
        <w:rPr>
          <w:rFonts w:eastAsia="Times New Roman" w:cstheme="minorHAnsi"/>
          <w:sz w:val="22"/>
          <w:szCs w:val="22"/>
        </w:rPr>
      </w:pPr>
    </w:p>
    <w:p w14:paraId="2BAC9ADE" w14:textId="7932C92A" w:rsidR="00F1408B" w:rsidRPr="00F1408B" w:rsidRDefault="00F1408B" w:rsidP="00F1408B">
      <w:pPr>
        <w:rPr>
          <w:rFonts w:eastAsia="Times New Roman" w:cstheme="minorHAnsi"/>
          <w:sz w:val="22"/>
          <w:szCs w:val="22"/>
        </w:rPr>
      </w:pPr>
      <w:r w:rsidRPr="00F1408B">
        <w:rPr>
          <w:rFonts w:eastAsia="Times New Roman" w:cstheme="minorHAnsi"/>
          <w:sz w:val="22"/>
          <w:szCs w:val="22"/>
        </w:rPr>
        <w:t xml:space="preserve">*Please attach any </w:t>
      </w:r>
      <w:r w:rsidR="00FC6912">
        <w:rPr>
          <w:rFonts w:eastAsia="Times New Roman" w:cstheme="minorHAnsi"/>
          <w:sz w:val="22"/>
          <w:szCs w:val="22"/>
        </w:rPr>
        <w:t>data related public communication/</w:t>
      </w:r>
      <w:r w:rsidRPr="00F1408B">
        <w:rPr>
          <w:rFonts w:eastAsia="Times New Roman" w:cstheme="minorHAnsi"/>
          <w:sz w:val="22"/>
          <w:szCs w:val="22"/>
        </w:rPr>
        <w:t xml:space="preserve">relevant fliers/handouts/information you have already developed for your district. </w:t>
      </w:r>
    </w:p>
    <w:p w14:paraId="17BE0B9F" w14:textId="77777777" w:rsidR="00F1408B" w:rsidRPr="00F1408B" w:rsidRDefault="00F1408B" w:rsidP="00F1408B">
      <w:pPr>
        <w:jc w:val="center"/>
        <w:rPr>
          <w:rFonts w:eastAsia="Times New Roman" w:cstheme="minorHAnsi"/>
          <w:sz w:val="22"/>
          <w:szCs w:val="22"/>
        </w:rPr>
      </w:pPr>
    </w:p>
    <w:p w14:paraId="526B60C3" w14:textId="77777777" w:rsidR="00F1408B" w:rsidRPr="00F1408B" w:rsidRDefault="00F1408B" w:rsidP="00F1408B">
      <w:pPr>
        <w:jc w:val="center"/>
        <w:rPr>
          <w:rFonts w:eastAsia="Times New Roman" w:cstheme="minorHAnsi"/>
          <w:sz w:val="22"/>
          <w:szCs w:val="22"/>
        </w:rPr>
      </w:pPr>
      <w:r w:rsidRPr="00F1408B">
        <w:rPr>
          <w:rFonts w:eastAsia="Times New Roman" w:cstheme="minorHAnsi"/>
          <w:sz w:val="22"/>
          <w:szCs w:val="22"/>
        </w:rPr>
        <w:t>NOTE: This should be one page or less and will be shared with the Ohio 8 Coalition Members</w:t>
      </w:r>
    </w:p>
    <w:p w14:paraId="7C6C07CE" w14:textId="77777777" w:rsidR="00F1408B" w:rsidRPr="00F1408B" w:rsidRDefault="00F1408B" w:rsidP="00F1408B">
      <w:pPr>
        <w:rPr>
          <w:rFonts w:eastAsia="Times New Roman" w:cstheme="minorHAnsi"/>
          <w:sz w:val="22"/>
          <w:szCs w:val="22"/>
        </w:rPr>
      </w:pPr>
    </w:p>
    <w:p w14:paraId="68DC4AE5" w14:textId="77777777" w:rsidR="00F1408B" w:rsidRPr="00EF1DA6" w:rsidRDefault="00F1408B" w:rsidP="00651F90">
      <w:pPr>
        <w:rPr>
          <w:rFonts w:eastAsia="Times New Roman" w:cstheme="minorHAnsi"/>
          <w:sz w:val="22"/>
          <w:szCs w:val="22"/>
        </w:rPr>
      </w:pPr>
    </w:p>
    <w:sectPr w:rsidR="00F1408B" w:rsidRPr="00EF1DA6" w:rsidSect="00706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F90"/>
    <w:rsid w:val="0017777F"/>
    <w:rsid w:val="005A17EE"/>
    <w:rsid w:val="00651F90"/>
    <w:rsid w:val="00706DB4"/>
    <w:rsid w:val="009364FF"/>
    <w:rsid w:val="0093776F"/>
    <w:rsid w:val="009B1494"/>
    <w:rsid w:val="00B51CA2"/>
    <w:rsid w:val="00D532C4"/>
    <w:rsid w:val="00D644B4"/>
    <w:rsid w:val="00EF1DA6"/>
    <w:rsid w:val="00F1408B"/>
    <w:rsid w:val="00FC2136"/>
    <w:rsid w:val="00FC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5F962"/>
  <w15:chartTrackingRefBased/>
  <w15:docId w15:val="{2198EB61-BCE5-AB4B-9408-6D25BD85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1F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377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6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2176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3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33571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744047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40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1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ngsbury_k@ccsdistrict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5188C39C</Template>
  <TotalTime>0</TotalTime>
  <Pages>3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Hooie</dc:creator>
  <cp:keywords/>
  <dc:description/>
  <cp:lastModifiedBy>Kristine Mcmaster</cp:lastModifiedBy>
  <cp:revision>2</cp:revision>
  <dcterms:created xsi:type="dcterms:W3CDTF">2019-11-15T21:12:00Z</dcterms:created>
  <dcterms:modified xsi:type="dcterms:W3CDTF">2019-11-15T21:12:00Z</dcterms:modified>
</cp:coreProperties>
</file>